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A0E5A" w14:textId="22A5E2E0" w:rsidR="008529B1" w:rsidRDefault="006E021A" w:rsidP="00B01855">
      <w:pPr>
        <w:pStyle w:val="berschrift1"/>
        <w:keepNext w:val="0"/>
        <w:keepLines w:val="0"/>
      </w:pPr>
      <w:bookmarkStart w:id="0" w:name="_Hlk230006897"/>
      <w:r>
        <w:t>Bewerbungsformular</w:t>
      </w:r>
    </w:p>
    <w:p w14:paraId="49F1BC2D" w14:textId="05CC527B" w:rsidR="003474EA" w:rsidRDefault="00B01855" w:rsidP="00B01855">
      <w:pPr>
        <w:pStyle w:val="berschrift2wei"/>
        <w:keepNext w:val="0"/>
        <w:keepLines w:val="0"/>
        <w:jc w:val="center"/>
      </w:pPr>
      <w:r>
        <w:t xml:space="preserve">Bewerbung für </w:t>
      </w:r>
      <w:r w:rsidR="006E021A">
        <w:t>die</w:t>
      </w:r>
      <w:r>
        <w:t xml:space="preserve"> </w:t>
      </w:r>
      <w:r w:rsidR="003474EA">
        <w:t xml:space="preserve">kostenlose </w:t>
      </w:r>
      <w:r w:rsidR="003474EA" w:rsidRPr="003474EA">
        <w:t>Mobilitätsberatung</w:t>
      </w:r>
      <w:r w:rsidR="006E021A">
        <w:t xml:space="preserve"> „Nachhaltig mobil!“</w:t>
      </w:r>
    </w:p>
    <w:p w14:paraId="7BF5B4F6" w14:textId="77777777" w:rsidR="00B01855" w:rsidRDefault="00B01855" w:rsidP="00B01855">
      <w:pPr>
        <w:pStyle w:val="berschrift2wei"/>
        <w:keepNext w:val="0"/>
        <w:keepLines w:val="0"/>
        <w:jc w:val="center"/>
      </w:pPr>
    </w:p>
    <w:tbl>
      <w:tblPr>
        <w:tblStyle w:val="Tabellenraster"/>
        <w:tblW w:w="0" w:type="auto"/>
        <w:tblInd w:w="421" w:type="dxa"/>
        <w:tblLook w:val="04A0" w:firstRow="1" w:lastRow="0" w:firstColumn="1" w:lastColumn="0" w:noHBand="0" w:noVBand="1"/>
      </w:tblPr>
      <w:tblGrid>
        <w:gridCol w:w="2467"/>
        <w:gridCol w:w="6740"/>
      </w:tblGrid>
      <w:tr w:rsidR="00B01855" w:rsidRPr="008F2E34" w14:paraId="05B7D1DF" w14:textId="77777777" w:rsidTr="008F2E34">
        <w:tc>
          <w:tcPr>
            <w:tcW w:w="2467" w:type="dxa"/>
          </w:tcPr>
          <w:p w14:paraId="5F180AD6" w14:textId="3B63731C" w:rsidR="00B01855" w:rsidRPr="008F2E34" w:rsidRDefault="006E021A" w:rsidP="00B01855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sz w:val="20"/>
                <w:szCs w:val="20"/>
              </w:rPr>
              <w:t>Pfarrei/Kirchengemeinde</w:t>
            </w:r>
          </w:p>
        </w:tc>
        <w:tc>
          <w:tcPr>
            <w:tcW w:w="6740" w:type="dxa"/>
          </w:tcPr>
          <w:p w14:paraId="38649513" w14:textId="77777777" w:rsidR="00B01855" w:rsidRPr="008F2E34" w:rsidRDefault="00B01855" w:rsidP="00B01855">
            <w:pPr>
              <w:pStyle w:val="berschrift2"/>
              <w:keepNext w:val="0"/>
              <w:keepLines w:val="0"/>
              <w:rPr>
                <w:rStyle w:val="Fett"/>
                <w:b/>
                <w:bCs w:val="0"/>
                <w:sz w:val="20"/>
                <w:szCs w:val="20"/>
              </w:rPr>
            </w:pPr>
          </w:p>
        </w:tc>
      </w:tr>
      <w:tr w:rsidR="00B01855" w:rsidRPr="008F2E34" w14:paraId="6481E8DA" w14:textId="77777777" w:rsidTr="008F2E34">
        <w:tc>
          <w:tcPr>
            <w:tcW w:w="2467" w:type="dxa"/>
          </w:tcPr>
          <w:p w14:paraId="0FBA369A" w14:textId="1511941C" w:rsidR="008F2E34" w:rsidRPr="008F2E34" w:rsidRDefault="00B01855" w:rsidP="008F2E34">
            <w:pPr>
              <w:pStyle w:val="berschrift2"/>
              <w:keepNext w:val="0"/>
              <w:keepLines w:val="0"/>
              <w:jc w:val="left"/>
              <w:rPr>
                <w:bCs/>
                <w:sz w:val="20"/>
                <w:szCs w:val="20"/>
              </w:rPr>
            </w:pPr>
            <w:r w:rsidRPr="008F2E34">
              <w:rPr>
                <w:rStyle w:val="Fett"/>
                <w:b/>
                <w:sz w:val="20"/>
                <w:szCs w:val="20"/>
              </w:rPr>
              <w:t>Verantwortliche Ansprechperson für die Mobilitätsberatung</w:t>
            </w:r>
          </w:p>
        </w:tc>
        <w:tc>
          <w:tcPr>
            <w:tcW w:w="6740" w:type="dxa"/>
          </w:tcPr>
          <w:p w14:paraId="4F8B6E9B" w14:textId="77777777" w:rsidR="00B01855" w:rsidRPr="008F2E34" w:rsidRDefault="008F2E34" w:rsidP="00420331">
            <w:pPr>
              <w:pStyle w:val="berschrift2"/>
              <w:keepNext w:val="0"/>
              <w:keepLines w:val="0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Name:</w:t>
            </w:r>
          </w:p>
          <w:p w14:paraId="328A1456" w14:textId="67757861" w:rsidR="008F2E34" w:rsidRPr="008F2E34" w:rsidRDefault="008F2E34" w:rsidP="008F2E34">
            <w:pPr>
              <w:rPr>
                <w:sz w:val="20"/>
                <w:szCs w:val="20"/>
              </w:rPr>
            </w:pPr>
            <w:r w:rsidRPr="008F2E34">
              <w:rPr>
                <w:sz w:val="20"/>
                <w:szCs w:val="20"/>
              </w:rPr>
              <w:t>Funktion:</w:t>
            </w:r>
          </w:p>
          <w:p w14:paraId="75CD6AAA" w14:textId="4F712447" w:rsidR="008F2E34" w:rsidRPr="008F2E34" w:rsidRDefault="008F2E34" w:rsidP="008F2E34">
            <w:pPr>
              <w:rPr>
                <w:sz w:val="20"/>
                <w:szCs w:val="20"/>
              </w:rPr>
            </w:pPr>
            <w:r w:rsidRPr="008F2E34">
              <w:rPr>
                <w:sz w:val="20"/>
                <w:szCs w:val="20"/>
              </w:rPr>
              <w:t>E</w:t>
            </w:r>
            <w:r w:rsidR="00216F77">
              <w:rPr>
                <w:sz w:val="20"/>
                <w:szCs w:val="20"/>
              </w:rPr>
              <w:t>-M</w:t>
            </w:r>
            <w:r w:rsidRPr="008F2E34">
              <w:rPr>
                <w:sz w:val="20"/>
                <w:szCs w:val="20"/>
              </w:rPr>
              <w:t>ail/Telefonnr</w:t>
            </w:r>
            <w:r w:rsidR="00216F77">
              <w:rPr>
                <w:sz w:val="20"/>
                <w:szCs w:val="20"/>
              </w:rPr>
              <w:t>.</w:t>
            </w:r>
            <w:r w:rsidRPr="008F2E34">
              <w:rPr>
                <w:sz w:val="20"/>
                <w:szCs w:val="20"/>
              </w:rPr>
              <w:t>:</w:t>
            </w:r>
          </w:p>
        </w:tc>
      </w:tr>
      <w:tr w:rsidR="00B01855" w:rsidRPr="008F2E34" w14:paraId="022BF9A2" w14:textId="77777777" w:rsidTr="008F2E34">
        <w:tc>
          <w:tcPr>
            <w:tcW w:w="2467" w:type="dxa"/>
          </w:tcPr>
          <w:p w14:paraId="442E89F8" w14:textId="77777777" w:rsidR="00B01855" w:rsidRPr="008F2E34" w:rsidRDefault="00B01855" w:rsidP="00EB7DB7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Sitz der Kirchengemeinde</w:t>
            </w:r>
          </w:p>
        </w:tc>
        <w:tc>
          <w:tcPr>
            <w:tcW w:w="6740" w:type="dxa"/>
          </w:tcPr>
          <w:p w14:paraId="486FC02A" w14:textId="77777777" w:rsidR="00B01855" w:rsidRPr="008F2E34" w:rsidRDefault="00B01855" w:rsidP="00EB7DB7">
            <w:pPr>
              <w:pStyle w:val="berschrift2"/>
              <w:keepNext w:val="0"/>
              <w:keepLines w:val="0"/>
              <w:rPr>
                <w:rStyle w:val="Fett"/>
                <w:b/>
                <w:bCs w:val="0"/>
                <w:sz w:val="20"/>
                <w:szCs w:val="20"/>
              </w:rPr>
            </w:pPr>
          </w:p>
        </w:tc>
      </w:tr>
      <w:tr w:rsidR="008F2E34" w:rsidRPr="008F2E34" w14:paraId="00C9BB21" w14:textId="77777777" w:rsidTr="008F2E34">
        <w:tc>
          <w:tcPr>
            <w:tcW w:w="2467" w:type="dxa"/>
          </w:tcPr>
          <w:p w14:paraId="7ACE5863" w14:textId="5F05C5A8" w:rsidR="008F2E34" w:rsidRPr="008F2E34" w:rsidRDefault="008F2E34" w:rsidP="00EB7DB7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Anzahl der Gemeindemitglieder</w:t>
            </w:r>
          </w:p>
        </w:tc>
        <w:tc>
          <w:tcPr>
            <w:tcW w:w="6740" w:type="dxa"/>
          </w:tcPr>
          <w:p w14:paraId="5921CD31" w14:textId="77777777" w:rsidR="008F2E34" w:rsidRPr="008F2E34" w:rsidRDefault="008F2E34" w:rsidP="00EB7DB7">
            <w:pPr>
              <w:pStyle w:val="berschrift2"/>
              <w:keepNext w:val="0"/>
              <w:keepLines w:val="0"/>
              <w:rPr>
                <w:rStyle w:val="Fett"/>
                <w:b/>
                <w:bCs w:val="0"/>
                <w:sz w:val="20"/>
                <w:szCs w:val="20"/>
              </w:rPr>
            </w:pPr>
          </w:p>
        </w:tc>
      </w:tr>
      <w:tr w:rsidR="00B01855" w:rsidRPr="008F2E34" w14:paraId="69C6BBD4" w14:textId="77777777" w:rsidTr="008F2E34">
        <w:tc>
          <w:tcPr>
            <w:tcW w:w="2467" w:type="dxa"/>
          </w:tcPr>
          <w:p w14:paraId="42A496AA" w14:textId="5B2E675F" w:rsidR="00B01855" w:rsidRPr="008F2E34" w:rsidRDefault="00B01855" w:rsidP="00B01855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Anzahl der Mitarbeitenden</w:t>
            </w:r>
          </w:p>
        </w:tc>
        <w:tc>
          <w:tcPr>
            <w:tcW w:w="6740" w:type="dxa"/>
          </w:tcPr>
          <w:p w14:paraId="3F34DB1D" w14:textId="77777777" w:rsidR="00B01855" w:rsidRPr="008F2E34" w:rsidRDefault="00B01855" w:rsidP="00B01855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</w:p>
        </w:tc>
      </w:tr>
      <w:tr w:rsidR="008F2E34" w:rsidRPr="008F2E34" w14:paraId="0A3DD9A1" w14:textId="77777777" w:rsidTr="008F2E34">
        <w:tc>
          <w:tcPr>
            <w:tcW w:w="2467" w:type="dxa"/>
          </w:tcPr>
          <w:p w14:paraId="2777E7D8" w14:textId="3310E800" w:rsidR="008F2E34" w:rsidRPr="008F2E34" w:rsidRDefault="008F2E34" w:rsidP="00B01855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Ausdehnung der Kirchengemeinde (km)</w:t>
            </w:r>
          </w:p>
        </w:tc>
        <w:tc>
          <w:tcPr>
            <w:tcW w:w="6740" w:type="dxa"/>
          </w:tcPr>
          <w:p w14:paraId="3E061419" w14:textId="77777777" w:rsidR="008F2E34" w:rsidRPr="008F2E34" w:rsidRDefault="008F2E34" w:rsidP="00B01855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</w:p>
        </w:tc>
      </w:tr>
      <w:tr w:rsidR="008F2E34" w:rsidRPr="008F2E34" w14:paraId="082C83E5" w14:textId="77777777" w:rsidTr="008F2E34">
        <w:tc>
          <w:tcPr>
            <w:tcW w:w="2467" w:type="dxa"/>
          </w:tcPr>
          <w:p w14:paraId="7D41E889" w14:textId="77777777" w:rsidR="008F2E34" w:rsidRPr="008F2E34" w:rsidRDefault="008F2E34" w:rsidP="00761FD0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Anzahl der Standorte</w:t>
            </w:r>
          </w:p>
        </w:tc>
        <w:tc>
          <w:tcPr>
            <w:tcW w:w="6740" w:type="dxa"/>
          </w:tcPr>
          <w:p w14:paraId="6482C781" w14:textId="77777777" w:rsidR="008F2E34" w:rsidRPr="008F2E34" w:rsidRDefault="008F2E34" w:rsidP="00761FD0">
            <w:pPr>
              <w:pStyle w:val="berschrift2"/>
              <w:keepNext w:val="0"/>
              <w:keepLines w:val="0"/>
              <w:rPr>
                <w:rStyle w:val="Fett"/>
                <w:b/>
                <w:bCs w:val="0"/>
                <w:sz w:val="20"/>
                <w:szCs w:val="20"/>
              </w:rPr>
            </w:pPr>
          </w:p>
        </w:tc>
      </w:tr>
      <w:tr w:rsidR="00B01855" w:rsidRPr="008F2E34" w14:paraId="603A5F30" w14:textId="77777777" w:rsidTr="008F2E34">
        <w:tc>
          <w:tcPr>
            <w:tcW w:w="2467" w:type="dxa"/>
          </w:tcPr>
          <w:p w14:paraId="64E78CC4" w14:textId="234B7E52" w:rsidR="00B01855" w:rsidRPr="008F2E34" w:rsidRDefault="008F2E34" w:rsidP="00B01855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>
              <w:rPr>
                <w:rStyle w:val="Fett"/>
                <w:b/>
                <w:bCs w:val="0"/>
                <w:sz w:val="20"/>
                <w:szCs w:val="20"/>
              </w:rPr>
              <w:t>Anzahl der Gebäude</w:t>
            </w:r>
          </w:p>
        </w:tc>
        <w:tc>
          <w:tcPr>
            <w:tcW w:w="6740" w:type="dxa"/>
          </w:tcPr>
          <w:p w14:paraId="221023CE" w14:textId="77777777" w:rsidR="00B01855" w:rsidRPr="008F2E34" w:rsidRDefault="00B01855" w:rsidP="00B01855">
            <w:pPr>
              <w:pStyle w:val="berschrift2"/>
              <w:keepNext w:val="0"/>
              <w:keepLines w:val="0"/>
              <w:rPr>
                <w:rStyle w:val="Fett"/>
                <w:b/>
                <w:bCs w:val="0"/>
                <w:sz w:val="20"/>
                <w:szCs w:val="20"/>
              </w:rPr>
            </w:pPr>
          </w:p>
        </w:tc>
      </w:tr>
      <w:tr w:rsidR="008F2E34" w:rsidRPr="008F2E34" w14:paraId="6B08889B" w14:textId="77777777" w:rsidTr="008F2E34">
        <w:tc>
          <w:tcPr>
            <w:tcW w:w="2467" w:type="dxa"/>
          </w:tcPr>
          <w:p w14:paraId="45ACE61C" w14:textId="49FFFA25" w:rsidR="008F2E34" w:rsidRDefault="008F2E34" w:rsidP="00B01855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>
              <w:rPr>
                <w:rStyle w:val="Fett"/>
                <w:b/>
                <w:bCs w:val="0"/>
                <w:sz w:val="20"/>
                <w:szCs w:val="20"/>
              </w:rPr>
              <w:t>Anzahl der Einrichtungen</w:t>
            </w:r>
          </w:p>
        </w:tc>
        <w:tc>
          <w:tcPr>
            <w:tcW w:w="6740" w:type="dxa"/>
          </w:tcPr>
          <w:p w14:paraId="15048FAC" w14:textId="77777777" w:rsidR="008F2E34" w:rsidRPr="008F2E34" w:rsidRDefault="008F2E34" w:rsidP="00B01855">
            <w:pPr>
              <w:pStyle w:val="berschrift2"/>
              <w:keepNext w:val="0"/>
              <w:keepLines w:val="0"/>
              <w:rPr>
                <w:rStyle w:val="Fett"/>
                <w:b/>
                <w:bCs w:val="0"/>
                <w:sz w:val="20"/>
                <w:szCs w:val="20"/>
              </w:rPr>
            </w:pPr>
          </w:p>
        </w:tc>
      </w:tr>
      <w:tr w:rsidR="00B01855" w:rsidRPr="008F2E34" w14:paraId="4E726776" w14:textId="77777777" w:rsidTr="008F2E34">
        <w:tc>
          <w:tcPr>
            <w:tcW w:w="2467" w:type="dxa"/>
          </w:tcPr>
          <w:p w14:paraId="6D5AF612" w14:textId="0682DCCA" w:rsidR="00B01855" w:rsidRPr="008F2E34" w:rsidRDefault="00B01855" w:rsidP="00B01855">
            <w:pPr>
              <w:pStyle w:val="berschrift2"/>
              <w:keepNext w:val="0"/>
              <w:keepLines w:val="0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Unsere Kirchengemeinde ist eher städtisch/eher ländlich geprägt…</w:t>
            </w:r>
          </w:p>
        </w:tc>
        <w:tc>
          <w:tcPr>
            <w:tcW w:w="6740" w:type="dxa"/>
          </w:tcPr>
          <w:p w14:paraId="30BDB5FE" w14:textId="77777777" w:rsidR="00B01855" w:rsidRPr="008F2E34" w:rsidRDefault="00B01855" w:rsidP="00B01855">
            <w:pPr>
              <w:pStyle w:val="berschrift2"/>
              <w:keepNext w:val="0"/>
              <w:keepLines w:val="0"/>
              <w:rPr>
                <w:rStyle w:val="Fett"/>
                <w:b/>
                <w:bCs w:val="0"/>
                <w:sz w:val="20"/>
                <w:szCs w:val="20"/>
              </w:rPr>
            </w:pPr>
          </w:p>
          <w:p w14:paraId="559EF6E4" w14:textId="77777777" w:rsidR="00B01855" w:rsidRPr="008F2E34" w:rsidRDefault="00B01855" w:rsidP="00B01855">
            <w:pPr>
              <w:rPr>
                <w:sz w:val="20"/>
                <w:szCs w:val="20"/>
              </w:rPr>
            </w:pPr>
          </w:p>
        </w:tc>
      </w:tr>
      <w:tr w:rsidR="00B01855" w:rsidRPr="008F2E34" w14:paraId="3092A55F" w14:textId="77777777" w:rsidTr="008F2E34">
        <w:tc>
          <w:tcPr>
            <w:tcW w:w="2467" w:type="dxa"/>
          </w:tcPr>
          <w:p w14:paraId="3A62ADF9" w14:textId="49A41013" w:rsidR="00B01855" w:rsidRPr="008F2E34" w:rsidRDefault="00B01855" w:rsidP="00B01855">
            <w:pPr>
              <w:pStyle w:val="berschrift2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lastRenderedPageBreak/>
              <w:t>Wir bewerben uns auf die Mobilitätsberatung, weil…</w:t>
            </w:r>
          </w:p>
        </w:tc>
        <w:tc>
          <w:tcPr>
            <w:tcW w:w="6740" w:type="dxa"/>
          </w:tcPr>
          <w:p w14:paraId="454F0DFA" w14:textId="77777777" w:rsidR="00B01855" w:rsidRDefault="00B01855" w:rsidP="00901D00">
            <w:pPr>
              <w:pStyle w:val="berschrift2"/>
              <w:rPr>
                <w:rStyle w:val="Fett"/>
                <w:b/>
                <w:bCs w:val="0"/>
                <w:sz w:val="20"/>
                <w:szCs w:val="20"/>
              </w:rPr>
            </w:pPr>
          </w:p>
          <w:p w14:paraId="70395B94" w14:textId="77777777" w:rsidR="008F2E34" w:rsidRDefault="008F2E34" w:rsidP="008F2E34"/>
          <w:p w14:paraId="099F8AB0" w14:textId="77777777" w:rsidR="008F2E34" w:rsidRDefault="008F2E34" w:rsidP="008F2E34"/>
          <w:p w14:paraId="76B8F4C2" w14:textId="77777777" w:rsidR="008F2E34" w:rsidRPr="008F2E34" w:rsidRDefault="008F2E34" w:rsidP="008F2E34"/>
        </w:tc>
      </w:tr>
      <w:tr w:rsidR="00B01855" w:rsidRPr="008F2E34" w14:paraId="57D6E03E" w14:textId="77777777" w:rsidTr="008F2E34">
        <w:tc>
          <w:tcPr>
            <w:tcW w:w="2467" w:type="dxa"/>
          </w:tcPr>
          <w:p w14:paraId="47AA2143" w14:textId="3CAE2661" w:rsidR="00B01855" w:rsidRPr="008F2E34" w:rsidRDefault="00B01855" w:rsidP="00B01855">
            <w:pPr>
              <w:pStyle w:val="berschrift2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Unsere Herausforderungen in der Mobilität sind…</w:t>
            </w:r>
          </w:p>
        </w:tc>
        <w:tc>
          <w:tcPr>
            <w:tcW w:w="6740" w:type="dxa"/>
          </w:tcPr>
          <w:p w14:paraId="1556B1E0" w14:textId="77777777" w:rsidR="00B01855" w:rsidRDefault="00B01855" w:rsidP="00901D00">
            <w:pPr>
              <w:pStyle w:val="berschrift2"/>
              <w:rPr>
                <w:rStyle w:val="Fett"/>
                <w:b/>
                <w:bCs w:val="0"/>
                <w:sz w:val="20"/>
                <w:szCs w:val="20"/>
              </w:rPr>
            </w:pPr>
          </w:p>
          <w:p w14:paraId="2DA09E07" w14:textId="77777777" w:rsidR="008F2E34" w:rsidRDefault="008F2E34" w:rsidP="008F2E34"/>
          <w:p w14:paraId="46989998" w14:textId="77777777" w:rsidR="008F2E34" w:rsidRDefault="008F2E34" w:rsidP="008F2E34"/>
          <w:p w14:paraId="64CAEC44" w14:textId="77777777" w:rsidR="008F2E34" w:rsidRPr="008F2E34" w:rsidRDefault="008F2E34" w:rsidP="008F2E34"/>
        </w:tc>
      </w:tr>
      <w:tr w:rsidR="00B01855" w:rsidRPr="008F2E34" w14:paraId="15BB3323" w14:textId="77777777" w:rsidTr="008F2E34">
        <w:tc>
          <w:tcPr>
            <w:tcW w:w="2467" w:type="dxa"/>
          </w:tcPr>
          <w:p w14:paraId="2D7C549F" w14:textId="554D757B" w:rsidR="00B01855" w:rsidRPr="008F2E34" w:rsidRDefault="00B01855" w:rsidP="00B01855">
            <w:pPr>
              <w:pStyle w:val="berschrift2"/>
              <w:jc w:val="left"/>
              <w:rPr>
                <w:rStyle w:val="Fett"/>
                <w:b/>
                <w:bCs w:val="0"/>
                <w:sz w:val="20"/>
                <w:szCs w:val="20"/>
              </w:rPr>
            </w:pPr>
            <w:r w:rsidRPr="008F2E34">
              <w:rPr>
                <w:rStyle w:val="Fett"/>
                <w:b/>
                <w:bCs w:val="0"/>
                <w:sz w:val="20"/>
                <w:szCs w:val="20"/>
              </w:rPr>
              <w:t>Unsere Erwartungen sind…</w:t>
            </w:r>
          </w:p>
        </w:tc>
        <w:tc>
          <w:tcPr>
            <w:tcW w:w="6740" w:type="dxa"/>
          </w:tcPr>
          <w:p w14:paraId="019FAD1D" w14:textId="77777777" w:rsidR="00B01855" w:rsidRDefault="00B01855" w:rsidP="00901D00">
            <w:pPr>
              <w:pStyle w:val="berschrift2"/>
              <w:rPr>
                <w:rStyle w:val="Fett"/>
                <w:b/>
                <w:bCs w:val="0"/>
                <w:sz w:val="20"/>
                <w:szCs w:val="20"/>
              </w:rPr>
            </w:pPr>
          </w:p>
          <w:p w14:paraId="329A6739" w14:textId="77777777" w:rsidR="008F2E34" w:rsidRDefault="008F2E34" w:rsidP="008F2E34"/>
          <w:p w14:paraId="2FCE8D80" w14:textId="77777777" w:rsidR="008F2E34" w:rsidRDefault="008F2E34" w:rsidP="008F2E34"/>
          <w:p w14:paraId="15C7314E" w14:textId="77777777" w:rsidR="008F2E34" w:rsidRPr="008F2E34" w:rsidRDefault="008F2E34" w:rsidP="008F2E34"/>
        </w:tc>
      </w:tr>
    </w:tbl>
    <w:p w14:paraId="2249459F" w14:textId="77777777" w:rsidR="00B01855" w:rsidRDefault="00B01855" w:rsidP="00901D00">
      <w:pPr>
        <w:pStyle w:val="berschrift2"/>
        <w:rPr>
          <w:rStyle w:val="Fett"/>
          <w:b/>
          <w:bCs w:val="0"/>
        </w:rPr>
      </w:pPr>
    </w:p>
    <w:p w14:paraId="4F372BF7" w14:textId="77777777" w:rsidR="006E021A" w:rsidRPr="006E021A" w:rsidRDefault="006E021A" w:rsidP="006E021A"/>
    <w:p w14:paraId="62B863F4" w14:textId="33C52CFB" w:rsidR="00901D00" w:rsidRDefault="00750A92" w:rsidP="00901D00">
      <w:pPr>
        <w:pStyle w:val="berschrift2"/>
        <w:rPr>
          <w:rStyle w:val="Fett"/>
          <w:b/>
          <w:bCs w:val="0"/>
        </w:rPr>
      </w:pPr>
      <w:r w:rsidRPr="00901D00">
        <w:rPr>
          <w:rStyle w:val="Fett"/>
          <w:b/>
          <w:bCs w:val="0"/>
        </w:rPr>
        <w:t>Bewerbungsfrist</w:t>
      </w:r>
    </w:p>
    <w:p w14:paraId="4A597B2F" w14:textId="5D26358F" w:rsidR="00051FEB" w:rsidRDefault="00B01855" w:rsidP="00901D00">
      <w:r>
        <w:t>24.07.2026</w:t>
      </w:r>
    </w:p>
    <w:p w14:paraId="01E046D1" w14:textId="77777777" w:rsidR="00B47B10" w:rsidRDefault="00B47B10" w:rsidP="00B47B10">
      <w:pPr>
        <w:pStyle w:val="berschrift2"/>
      </w:pPr>
    </w:p>
    <w:p w14:paraId="24F81AE4" w14:textId="2E5B5BDF" w:rsidR="00B47B10" w:rsidRDefault="00B47B10" w:rsidP="00B47B10">
      <w:pPr>
        <w:pStyle w:val="berschrift2"/>
      </w:pPr>
      <w:r>
        <w:t>Kontakt</w:t>
      </w:r>
    </w:p>
    <w:p w14:paraId="5D2C722C" w14:textId="281958C1" w:rsidR="00B47B10" w:rsidRDefault="00B47B10" w:rsidP="00B47B10">
      <w:pPr>
        <w:pStyle w:val="UmweltBoxGreigeStandard"/>
        <w:rPr>
          <w:lang w:val="de-DE"/>
        </w:rPr>
      </w:pPr>
      <w:r>
        <w:rPr>
          <w:lang w:val="de-DE"/>
        </w:rPr>
        <w:t>Eva Jerger, Referatsleitung Nachhaltiges Wirtschaften und Mobilität</w:t>
      </w:r>
    </w:p>
    <w:p w14:paraId="0D24D78E" w14:textId="77777777" w:rsidR="00B47B10" w:rsidRDefault="00BE2549" w:rsidP="00B47B10">
      <w:pPr>
        <w:pStyle w:val="UmweltBoxGreigeStandard"/>
        <w:rPr>
          <w:lang w:val="de-DE"/>
        </w:rPr>
      </w:pPr>
      <w:hyperlink r:id="rId8" w:history="1">
        <w:r w:rsidR="00B47B10">
          <w:rPr>
            <w:rStyle w:val="Hyperlink"/>
            <w:lang w:val="de-DE"/>
          </w:rPr>
          <w:t>schoepfung.umwelt@ordinariat-freiburg.de</w:t>
        </w:r>
      </w:hyperlink>
    </w:p>
    <w:p w14:paraId="596E26B2" w14:textId="77777777" w:rsidR="00B47B10" w:rsidRPr="00C937BD" w:rsidRDefault="00B47B10" w:rsidP="00B47B10">
      <w:pPr>
        <w:pStyle w:val="UmweltBoxGreigeStandard"/>
        <w:rPr>
          <w:lang w:val="de-DE"/>
        </w:rPr>
      </w:pPr>
      <w:r>
        <w:rPr>
          <w:lang w:val="de-DE"/>
        </w:rPr>
        <w:t>0761-13791219</w:t>
      </w:r>
    </w:p>
    <w:p w14:paraId="33C1982F" w14:textId="77777777" w:rsidR="00B47B10" w:rsidRDefault="00B47B10" w:rsidP="00901D00"/>
    <w:p w14:paraId="1393729B" w14:textId="1AA06FFD" w:rsidR="00384318" w:rsidRDefault="00384318" w:rsidP="00901D00"/>
    <w:p w14:paraId="17F501EC" w14:textId="2D577960" w:rsidR="00384318" w:rsidRDefault="00384318" w:rsidP="00901D00"/>
    <w:bookmarkEnd w:id="0"/>
    <w:p w14:paraId="0FD82C06" w14:textId="77777777" w:rsidR="00384318" w:rsidRPr="00901D00" w:rsidRDefault="00384318" w:rsidP="00901D00"/>
    <w:sectPr w:rsidR="00384318" w:rsidRPr="00901D00" w:rsidSect="00C857ED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1134" w:bottom="1418" w:left="1134" w:header="709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90E5B" w14:textId="77777777" w:rsidR="00750A92" w:rsidRDefault="00750A92" w:rsidP="004D48F6">
      <w:r>
        <w:separator/>
      </w:r>
    </w:p>
  </w:endnote>
  <w:endnote w:type="continuationSeparator" w:id="0">
    <w:p w14:paraId="22D55240" w14:textId="77777777" w:rsidR="00750A92" w:rsidRDefault="00750A92" w:rsidP="004D4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B1EC9F-21D3-427B-914F-3DFC374DB6B4}"/>
    <w:embedBold r:id="rId2" w:fontKey="{36B9BDDF-18B3-438F-BF7C-F2503591D01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1AA085B-8747-4AD8-A82D-78BC1CBBA1B9}"/>
    <w:embedBold r:id="rId4" w:fontKey="{DB10EA7D-CBD6-4CF9-B0A1-874448F00CCA}"/>
    <w:embedItalic r:id="rId5" w:fontKey="{8361C00B-B667-4E7D-955A-07CF4231B924}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2DB68CC-9F08-4C1A-9324-EC9A770ED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20020100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CA9D148" w14:textId="77777777" w:rsidR="003E3A8D" w:rsidRDefault="003E3A8D" w:rsidP="003E3A8D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9CE7F76" w14:textId="77777777" w:rsidR="00F5541B" w:rsidRDefault="00F5541B" w:rsidP="003E3A8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89349913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6F4DDAC" w14:textId="77777777" w:rsidR="003E3A8D" w:rsidRDefault="003E3A8D" w:rsidP="00992974">
        <w:pPr>
          <w:pStyle w:val="Fuzeile"/>
          <w:framePr w:h="301" w:hRule="exact" w:wrap="notBeside" w:vAnchor="page" w:hAnchor="page" w:x="11216" w:y="16019"/>
          <w:rPr>
            <w:rStyle w:val="Seitenzahl"/>
          </w:rPr>
        </w:pPr>
        <w:r w:rsidRPr="001C0433">
          <w:rPr>
            <w:rStyle w:val="Seitenzahl"/>
            <w:sz w:val="18"/>
            <w:szCs w:val="18"/>
          </w:rPr>
          <w:fldChar w:fldCharType="begin"/>
        </w:r>
        <w:r w:rsidRPr="001C0433">
          <w:rPr>
            <w:rStyle w:val="Seitenzahl"/>
            <w:sz w:val="18"/>
            <w:szCs w:val="18"/>
          </w:rPr>
          <w:instrText xml:space="preserve"> PAGE </w:instrText>
        </w:r>
        <w:r w:rsidRPr="001C0433">
          <w:rPr>
            <w:rStyle w:val="Seitenzahl"/>
            <w:sz w:val="18"/>
            <w:szCs w:val="18"/>
          </w:rPr>
          <w:fldChar w:fldCharType="separate"/>
        </w:r>
        <w:r w:rsidRPr="001C0433">
          <w:rPr>
            <w:rStyle w:val="Seitenzahl"/>
            <w:noProof/>
            <w:sz w:val="18"/>
            <w:szCs w:val="18"/>
          </w:rPr>
          <w:t>2</w:t>
        </w:r>
        <w:r w:rsidRPr="001C0433">
          <w:rPr>
            <w:rStyle w:val="Seitenzahl"/>
            <w:sz w:val="18"/>
            <w:szCs w:val="18"/>
          </w:rPr>
          <w:fldChar w:fldCharType="end"/>
        </w:r>
      </w:p>
    </w:sdtContent>
  </w:sdt>
  <w:p w14:paraId="3AE8F922" w14:textId="67C8DA56" w:rsidR="00F5541B" w:rsidRDefault="00F5541B" w:rsidP="003E3A8D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36741607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0CCB352" w14:textId="77777777" w:rsidR="00911E68" w:rsidRDefault="00911E68" w:rsidP="00992974">
        <w:pPr>
          <w:pStyle w:val="Fuzeile"/>
          <w:framePr w:h="363" w:hRule="exact" w:wrap="notBeside" w:vAnchor="page" w:hAnchor="page" w:x="11216" w:y="16019"/>
          <w:rPr>
            <w:rStyle w:val="Seitenzahl"/>
          </w:rPr>
        </w:pPr>
        <w:r w:rsidRPr="001C0433">
          <w:rPr>
            <w:rStyle w:val="Seitenzahl"/>
            <w:sz w:val="18"/>
            <w:szCs w:val="18"/>
          </w:rPr>
          <w:fldChar w:fldCharType="begin"/>
        </w:r>
        <w:r w:rsidRPr="001C0433">
          <w:rPr>
            <w:rStyle w:val="Seitenzahl"/>
            <w:sz w:val="18"/>
            <w:szCs w:val="18"/>
          </w:rPr>
          <w:instrText xml:space="preserve"> PAGE </w:instrText>
        </w:r>
        <w:r w:rsidRPr="001C0433">
          <w:rPr>
            <w:rStyle w:val="Seitenzahl"/>
            <w:sz w:val="18"/>
            <w:szCs w:val="18"/>
          </w:rPr>
          <w:fldChar w:fldCharType="separate"/>
        </w:r>
        <w:r w:rsidRPr="001C0433">
          <w:rPr>
            <w:rStyle w:val="Seitenzahl"/>
            <w:sz w:val="18"/>
            <w:szCs w:val="18"/>
          </w:rPr>
          <w:t>2</w:t>
        </w:r>
        <w:r w:rsidRPr="001C0433">
          <w:rPr>
            <w:rStyle w:val="Seitenzahl"/>
            <w:sz w:val="18"/>
            <w:szCs w:val="18"/>
          </w:rPr>
          <w:fldChar w:fldCharType="end"/>
        </w:r>
      </w:p>
    </w:sdtContent>
  </w:sdt>
  <w:p w14:paraId="4808101A" w14:textId="574D9E16" w:rsidR="005A1D9E" w:rsidRPr="00103437" w:rsidRDefault="00911E68" w:rsidP="00514DA5">
    <w:pPr>
      <w:pStyle w:val="Fuzeile"/>
      <w:ind w:right="360"/>
      <w:rPr>
        <w:b/>
        <w:bCs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8FC35E3" wp14:editId="6EAC04C7">
              <wp:simplePos x="0" y="0"/>
              <wp:positionH relativeFrom="column">
                <wp:posOffset>-414020</wp:posOffset>
              </wp:positionH>
              <wp:positionV relativeFrom="page">
                <wp:posOffset>10171430</wp:posOffset>
              </wp:positionV>
              <wp:extent cx="1472400" cy="244800"/>
              <wp:effectExtent l="0" t="0" r="1905" b="0"/>
              <wp:wrapNone/>
              <wp:docPr id="2055466592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2400" cy="24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052BBE" w14:textId="56EF5901" w:rsidR="00911E68" w:rsidRPr="006D3AA3" w:rsidRDefault="00911E68" w:rsidP="00911E6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D3AA3">
                            <w:rPr>
                              <w:sz w:val="16"/>
                              <w:szCs w:val="16"/>
                            </w:rPr>
                            <w:t xml:space="preserve">Erzdiözese Freiburg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C35E3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32.6pt;margin-top:800.9pt;width:115.95pt;height:19.3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" fillcolor="white [3201]" stroked="f" strokeweight=".5pt">
              <v:textbox inset="0,0,0,0">
                <w:txbxContent>
                  <w:p w14:paraId="42052BBE" w14:textId="56EF5901" w:rsidR="00911E68" w:rsidRPr="006D3AA3" w:rsidRDefault="00911E68" w:rsidP="00911E68">
                    <w:pPr>
                      <w:rPr>
                        <w:sz w:val="16"/>
                        <w:szCs w:val="16"/>
                      </w:rPr>
                    </w:pPr>
                    <w:r w:rsidRPr="006D3AA3">
                      <w:rPr>
                        <w:sz w:val="16"/>
                        <w:szCs w:val="16"/>
                      </w:rPr>
                      <w:t xml:space="preserve">Erzdiözese Freiburg 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5900C" w14:textId="77777777" w:rsidR="00750A92" w:rsidRDefault="00750A92" w:rsidP="004D48F6">
      <w:r>
        <w:separator/>
      </w:r>
    </w:p>
  </w:footnote>
  <w:footnote w:type="continuationSeparator" w:id="0">
    <w:p w14:paraId="6E433590" w14:textId="77777777" w:rsidR="00750A92" w:rsidRDefault="00750A92" w:rsidP="004D4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8DAB" w14:textId="77777777" w:rsidR="00615048" w:rsidRDefault="00615048">
    <w:pPr>
      <w:pStyle w:val="Kopfzeile"/>
    </w:pPr>
    <w:r>
      <w:rPr>
        <w:noProof/>
      </w:rPr>
      <w:drawing>
        <wp:anchor distT="0" distB="0" distL="114300" distR="114300" simplePos="0" relativeHeight="251676672" behindDoc="1" locked="0" layoutInCell="1" allowOverlap="1" wp14:anchorId="4087BD2E" wp14:editId="32715BCA">
          <wp:simplePos x="0" y="0"/>
          <wp:positionH relativeFrom="column">
            <wp:posOffset>-799603</wp:posOffset>
          </wp:positionH>
          <wp:positionV relativeFrom="paragraph">
            <wp:posOffset>-466118</wp:posOffset>
          </wp:positionV>
          <wp:extent cx="7657603" cy="10751185"/>
          <wp:effectExtent l="0" t="0" r="635" b="5715"/>
          <wp:wrapNone/>
          <wp:docPr id="1005421319" name="Grafik 8" descr="Ein Bild, das Screenshot, Kreis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421319" name="Grafik 8" descr="Ein Bild, das Screenshot, Kreis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082" cy="10753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C4CF9" w14:textId="77777777" w:rsidR="002E6003" w:rsidRDefault="006D3AA3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B43985" wp14:editId="4F0F7EE1">
          <wp:simplePos x="0" y="0"/>
          <wp:positionH relativeFrom="column">
            <wp:posOffset>-800735</wp:posOffset>
          </wp:positionH>
          <wp:positionV relativeFrom="bottomMargin">
            <wp:posOffset>-9860573</wp:posOffset>
          </wp:positionV>
          <wp:extent cx="7657200" cy="10821600"/>
          <wp:effectExtent l="0" t="0" r="1270" b="0"/>
          <wp:wrapNone/>
          <wp:docPr id="1209589076" name="Grafik 1" descr="Mehrfarbige Ringe und Kreise, soft im Hintergrund, und das Logo der Erzdiözese – &quot;für die Schöpfung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589076" name="Grafik 1" descr="Mehrfarbige Ringe und Kreise, soft im Hintergrund, und das Logo der Erzdiözese – &quot;für die Schöpfung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200" cy="108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5048">
      <w:rPr>
        <w:noProof/>
      </w:rPr>
      <w:drawing>
        <wp:anchor distT="0" distB="0" distL="114300" distR="114300" simplePos="0" relativeHeight="251675648" behindDoc="1" locked="0" layoutInCell="1" allowOverlap="1" wp14:anchorId="2083563B" wp14:editId="698FDCC3">
          <wp:simplePos x="0" y="0"/>
          <wp:positionH relativeFrom="column">
            <wp:posOffset>-798830</wp:posOffset>
          </wp:positionH>
          <wp:positionV relativeFrom="paragraph">
            <wp:posOffset>10349230</wp:posOffset>
          </wp:positionV>
          <wp:extent cx="9300210" cy="17995900"/>
          <wp:effectExtent l="0" t="0" r="0" b="0"/>
          <wp:wrapNone/>
          <wp:docPr id="891168499" name="Grafik 7" descr="Ein Bild, das Screenshot, Kreis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168499" name="Grafik 7" descr="Ein Bild, das Screenshot, Kreis, Desig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0210" cy="1799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5048">
      <w:rPr>
        <w:noProof/>
      </w:rPr>
      <w:drawing>
        <wp:anchor distT="0" distB="0" distL="114300" distR="114300" simplePos="0" relativeHeight="251658240" behindDoc="1" locked="0" layoutInCell="1" allowOverlap="1" wp14:anchorId="4F15220B" wp14:editId="78C7EDD6">
          <wp:simplePos x="0" y="0"/>
          <wp:positionH relativeFrom="column">
            <wp:posOffset>-755015</wp:posOffset>
          </wp:positionH>
          <wp:positionV relativeFrom="paragraph">
            <wp:posOffset>10248265</wp:posOffset>
          </wp:positionV>
          <wp:extent cx="7658100" cy="10824845"/>
          <wp:effectExtent l="0" t="0" r="0" b="0"/>
          <wp:wrapNone/>
          <wp:docPr id="202104595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045950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2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B6BD8"/>
    <w:multiLevelType w:val="hybridMultilevel"/>
    <w:tmpl w:val="039CC9DE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ED06FD3"/>
    <w:multiLevelType w:val="multilevel"/>
    <w:tmpl w:val="94203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2D1A5C"/>
    <w:multiLevelType w:val="multilevel"/>
    <w:tmpl w:val="C704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04369D"/>
    <w:multiLevelType w:val="hybridMultilevel"/>
    <w:tmpl w:val="A222732E"/>
    <w:lvl w:ilvl="0" w:tplc="49E2D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23571"/>
    <w:multiLevelType w:val="hybridMultilevel"/>
    <w:tmpl w:val="BB38FA54"/>
    <w:lvl w:ilvl="0" w:tplc="49E2D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947A9"/>
    <w:multiLevelType w:val="multilevel"/>
    <w:tmpl w:val="A2D8CC82"/>
    <w:lvl w:ilvl="0">
      <w:start w:val="1"/>
      <w:numFmt w:val="decimal"/>
      <w:pStyle w:val="Aufzhlungsortier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B1D5B8B"/>
    <w:multiLevelType w:val="hybridMultilevel"/>
    <w:tmpl w:val="5E82062A"/>
    <w:lvl w:ilvl="0" w:tplc="49E2D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13393"/>
    <w:multiLevelType w:val="multilevel"/>
    <w:tmpl w:val="8E4CA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26719D"/>
    <w:multiLevelType w:val="hybridMultilevel"/>
    <w:tmpl w:val="D1C883E2"/>
    <w:lvl w:ilvl="0" w:tplc="D2BE784C">
      <w:start w:val="1"/>
      <w:numFmt w:val="bullet"/>
      <w:pStyle w:val="Aufzhlungunsortier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663000387">
    <w:abstractNumId w:val="8"/>
  </w:num>
  <w:num w:numId="2" w16cid:durableId="1136099150">
    <w:abstractNumId w:val="5"/>
  </w:num>
  <w:num w:numId="3" w16cid:durableId="1399522092">
    <w:abstractNumId w:val="6"/>
  </w:num>
  <w:num w:numId="4" w16cid:durableId="277879229">
    <w:abstractNumId w:val="3"/>
  </w:num>
  <w:num w:numId="5" w16cid:durableId="1549217375">
    <w:abstractNumId w:val="4"/>
  </w:num>
  <w:num w:numId="6" w16cid:durableId="2006082969">
    <w:abstractNumId w:val="8"/>
  </w:num>
  <w:num w:numId="7" w16cid:durableId="236404351">
    <w:abstractNumId w:val="8"/>
  </w:num>
  <w:num w:numId="8" w16cid:durableId="647516639">
    <w:abstractNumId w:val="8"/>
  </w:num>
  <w:num w:numId="9" w16cid:durableId="396783759">
    <w:abstractNumId w:val="8"/>
  </w:num>
  <w:num w:numId="10" w16cid:durableId="288435081">
    <w:abstractNumId w:val="8"/>
  </w:num>
  <w:num w:numId="11" w16cid:durableId="886918742">
    <w:abstractNumId w:val="8"/>
  </w:num>
  <w:num w:numId="12" w16cid:durableId="1056927324">
    <w:abstractNumId w:val="7"/>
  </w:num>
  <w:num w:numId="13" w16cid:durableId="1152403437">
    <w:abstractNumId w:val="8"/>
  </w:num>
  <w:num w:numId="14" w16cid:durableId="1613395501">
    <w:abstractNumId w:val="8"/>
  </w:num>
  <w:num w:numId="15" w16cid:durableId="321200583">
    <w:abstractNumId w:val="8"/>
  </w:num>
  <w:num w:numId="16" w16cid:durableId="1680545947">
    <w:abstractNumId w:val="1"/>
  </w:num>
  <w:num w:numId="17" w16cid:durableId="1957255596">
    <w:abstractNumId w:val="2"/>
  </w:num>
  <w:num w:numId="18" w16cid:durableId="1002320361">
    <w:abstractNumId w:val="8"/>
  </w:num>
  <w:num w:numId="19" w16cid:durableId="1403718769">
    <w:abstractNumId w:val="8"/>
  </w:num>
  <w:num w:numId="20" w16cid:durableId="2009559472">
    <w:abstractNumId w:val="8"/>
  </w:num>
  <w:num w:numId="21" w16cid:durableId="1157694352">
    <w:abstractNumId w:val="8"/>
  </w:num>
  <w:num w:numId="22" w16cid:durableId="1077821953">
    <w:abstractNumId w:val="8"/>
  </w:num>
  <w:num w:numId="23" w16cid:durableId="893275497">
    <w:abstractNumId w:val="8"/>
  </w:num>
  <w:num w:numId="24" w16cid:durableId="1745182875">
    <w:abstractNumId w:val="8"/>
  </w:num>
  <w:num w:numId="25" w16cid:durableId="1016689978">
    <w:abstractNumId w:val="8"/>
  </w:num>
  <w:num w:numId="26" w16cid:durableId="1751803580">
    <w:abstractNumId w:val="8"/>
  </w:num>
  <w:num w:numId="27" w16cid:durableId="1967542777">
    <w:abstractNumId w:val="0"/>
  </w:num>
  <w:num w:numId="28" w16cid:durableId="18286643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A92"/>
    <w:rsid w:val="00000C8E"/>
    <w:rsid w:val="00005C24"/>
    <w:rsid w:val="00015887"/>
    <w:rsid w:val="00026EAA"/>
    <w:rsid w:val="00037EDC"/>
    <w:rsid w:val="00046400"/>
    <w:rsid w:val="00051FEB"/>
    <w:rsid w:val="000548F2"/>
    <w:rsid w:val="00065AB2"/>
    <w:rsid w:val="000912F6"/>
    <w:rsid w:val="00095F7D"/>
    <w:rsid w:val="000C2155"/>
    <w:rsid w:val="000D6B14"/>
    <w:rsid w:val="000D7726"/>
    <w:rsid w:val="00103437"/>
    <w:rsid w:val="0012540D"/>
    <w:rsid w:val="00130219"/>
    <w:rsid w:val="00136930"/>
    <w:rsid w:val="0014286F"/>
    <w:rsid w:val="00150766"/>
    <w:rsid w:val="0015125B"/>
    <w:rsid w:val="00160E70"/>
    <w:rsid w:val="00182C4B"/>
    <w:rsid w:val="001839A7"/>
    <w:rsid w:val="00183BEE"/>
    <w:rsid w:val="00195231"/>
    <w:rsid w:val="001964DA"/>
    <w:rsid w:val="001A09C6"/>
    <w:rsid w:val="001B2F8C"/>
    <w:rsid w:val="001B5A93"/>
    <w:rsid w:val="001C0433"/>
    <w:rsid w:val="001C278B"/>
    <w:rsid w:val="001C2E83"/>
    <w:rsid w:val="001C3352"/>
    <w:rsid w:val="001D6FF5"/>
    <w:rsid w:val="001D7351"/>
    <w:rsid w:val="001E2205"/>
    <w:rsid w:val="001E4EF4"/>
    <w:rsid w:val="001E6E2C"/>
    <w:rsid w:val="00201C50"/>
    <w:rsid w:val="00216F77"/>
    <w:rsid w:val="00227854"/>
    <w:rsid w:val="00230E05"/>
    <w:rsid w:val="00234C46"/>
    <w:rsid w:val="002370B2"/>
    <w:rsid w:val="00237869"/>
    <w:rsid w:val="00246A11"/>
    <w:rsid w:val="00274A3C"/>
    <w:rsid w:val="002B0ADB"/>
    <w:rsid w:val="002D693D"/>
    <w:rsid w:val="002E1034"/>
    <w:rsid w:val="002E2E03"/>
    <w:rsid w:val="002E3DF2"/>
    <w:rsid w:val="002E46FD"/>
    <w:rsid w:val="002E4A59"/>
    <w:rsid w:val="002E534D"/>
    <w:rsid w:val="002E6003"/>
    <w:rsid w:val="002F1ECA"/>
    <w:rsid w:val="00305DB7"/>
    <w:rsid w:val="003060E5"/>
    <w:rsid w:val="00313402"/>
    <w:rsid w:val="0032456D"/>
    <w:rsid w:val="00335520"/>
    <w:rsid w:val="003474EA"/>
    <w:rsid w:val="00361A58"/>
    <w:rsid w:val="00361FF2"/>
    <w:rsid w:val="00366E11"/>
    <w:rsid w:val="00382235"/>
    <w:rsid w:val="00384318"/>
    <w:rsid w:val="00394DD7"/>
    <w:rsid w:val="00396C7E"/>
    <w:rsid w:val="003A4A39"/>
    <w:rsid w:val="003B10F9"/>
    <w:rsid w:val="003B2F35"/>
    <w:rsid w:val="003C06ED"/>
    <w:rsid w:val="003E3A8D"/>
    <w:rsid w:val="003F51D6"/>
    <w:rsid w:val="003F6629"/>
    <w:rsid w:val="003F7655"/>
    <w:rsid w:val="0040774D"/>
    <w:rsid w:val="00424B4B"/>
    <w:rsid w:val="00433161"/>
    <w:rsid w:val="004364E6"/>
    <w:rsid w:val="00445859"/>
    <w:rsid w:val="00445EBC"/>
    <w:rsid w:val="00471C6C"/>
    <w:rsid w:val="00474EE3"/>
    <w:rsid w:val="00480EBB"/>
    <w:rsid w:val="004A2774"/>
    <w:rsid w:val="004A5CE3"/>
    <w:rsid w:val="004A6FA1"/>
    <w:rsid w:val="004B4611"/>
    <w:rsid w:val="004C05D2"/>
    <w:rsid w:val="004C51AB"/>
    <w:rsid w:val="004D23CF"/>
    <w:rsid w:val="004D48F6"/>
    <w:rsid w:val="004E0B07"/>
    <w:rsid w:val="004F3680"/>
    <w:rsid w:val="00505375"/>
    <w:rsid w:val="00510E64"/>
    <w:rsid w:val="00514DA5"/>
    <w:rsid w:val="00514DE8"/>
    <w:rsid w:val="00514EC7"/>
    <w:rsid w:val="0052103A"/>
    <w:rsid w:val="0053493D"/>
    <w:rsid w:val="00537AD6"/>
    <w:rsid w:val="00570DCE"/>
    <w:rsid w:val="005809E5"/>
    <w:rsid w:val="005830DB"/>
    <w:rsid w:val="005950EF"/>
    <w:rsid w:val="005A1D9E"/>
    <w:rsid w:val="005A6701"/>
    <w:rsid w:val="005B214D"/>
    <w:rsid w:val="005B3370"/>
    <w:rsid w:val="006033AB"/>
    <w:rsid w:val="006065DB"/>
    <w:rsid w:val="00607008"/>
    <w:rsid w:val="006113A9"/>
    <w:rsid w:val="00615048"/>
    <w:rsid w:val="00615469"/>
    <w:rsid w:val="00633FF4"/>
    <w:rsid w:val="006458AD"/>
    <w:rsid w:val="0065431E"/>
    <w:rsid w:val="006724F4"/>
    <w:rsid w:val="006A2FB3"/>
    <w:rsid w:val="006B0062"/>
    <w:rsid w:val="006B0420"/>
    <w:rsid w:val="006B6D9D"/>
    <w:rsid w:val="006C7B06"/>
    <w:rsid w:val="006D213A"/>
    <w:rsid w:val="006D2D81"/>
    <w:rsid w:val="006D3AA3"/>
    <w:rsid w:val="006E021A"/>
    <w:rsid w:val="006F177B"/>
    <w:rsid w:val="006F400A"/>
    <w:rsid w:val="006F60B3"/>
    <w:rsid w:val="0071157F"/>
    <w:rsid w:val="00721958"/>
    <w:rsid w:val="00750A92"/>
    <w:rsid w:val="007522F2"/>
    <w:rsid w:val="00753A2D"/>
    <w:rsid w:val="00754AE7"/>
    <w:rsid w:val="007A5A03"/>
    <w:rsid w:val="007B167D"/>
    <w:rsid w:val="007C727C"/>
    <w:rsid w:val="007E3ABE"/>
    <w:rsid w:val="008032D8"/>
    <w:rsid w:val="00811E3A"/>
    <w:rsid w:val="00820FF3"/>
    <w:rsid w:val="00832961"/>
    <w:rsid w:val="0083427F"/>
    <w:rsid w:val="008529B1"/>
    <w:rsid w:val="00866CF1"/>
    <w:rsid w:val="00893BE6"/>
    <w:rsid w:val="008B0F4A"/>
    <w:rsid w:val="008F2E34"/>
    <w:rsid w:val="00901D00"/>
    <w:rsid w:val="00902578"/>
    <w:rsid w:val="009101C2"/>
    <w:rsid w:val="009111C9"/>
    <w:rsid w:val="00911E68"/>
    <w:rsid w:val="0091490C"/>
    <w:rsid w:val="00915CA5"/>
    <w:rsid w:val="00956757"/>
    <w:rsid w:val="00961872"/>
    <w:rsid w:val="00970FDC"/>
    <w:rsid w:val="00992974"/>
    <w:rsid w:val="009C4380"/>
    <w:rsid w:val="009C4668"/>
    <w:rsid w:val="009C5DBD"/>
    <w:rsid w:val="009E20B1"/>
    <w:rsid w:val="00A01233"/>
    <w:rsid w:val="00A04F03"/>
    <w:rsid w:val="00A077DF"/>
    <w:rsid w:val="00A110EB"/>
    <w:rsid w:val="00A2745D"/>
    <w:rsid w:val="00A31944"/>
    <w:rsid w:val="00A3672C"/>
    <w:rsid w:val="00A7419C"/>
    <w:rsid w:val="00A83B03"/>
    <w:rsid w:val="00A93CC0"/>
    <w:rsid w:val="00AA09CA"/>
    <w:rsid w:val="00AB3F60"/>
    <w:rsid w:val="00AE66FC"/>
    <w:rsid w:val="00B01855"/>
    <w:rsid w:val="00B02CBE"/>
    <w:rsid w:val="00B27E9B"/>
    <w:rsid w:val="00B3264B"/>
    <w:rsid w:val="00B37C55"/>
    <w:rsid w:val="00B43BDE"/>
    <w:rsid w:val="00B47B10"/>
    <w:rsid w:val="00B6667B"/>
    <w:rsid w:val="00B720E6"/>
    <w:rsid w:val="00B72F48"/>
    <w:rsid w:val="00B7774F"/>
    <w:rsid w:val="00B81596"/>
    <w:rsid w:val="00B949FA"/>
    <w:rsid w:val="00BA142F"/>
    <w:rsid w:val="00BC4A60"/>
    <w:rsid w:val="00BC6028"/>
    <w:rsid w:val="00BE1553"/>
    <w:rsid w:val="00BE2549"/>
    <w:rsid w:val="00C2655F"/>
    <w:rsid w:val="00C367A3"/>
    <w:rsid w:val="00C42DC4"/>
    <w:rsid w:val="00C439A1"/>
    <w:rsid w:val="00C5014F"/>
    <w:rsid w:val="00C57D77"/>
    <w:rsid w:val="00C6159F"/>
    <w:rsid w:val="00C66576"/>
    <w:rsid w:val="00C857ED"/>
    <w:rsid w:val="00C937BD"/>
    <w:rsid w:val="00CB20AE"/>
    <w:rsid w:val="00D206DB"/>
    <w:rsid w:val="00D418E6"/>
    <w:rsid w:val="00D476FB"/>
    <w:rsid w:val="00D47DE5"/>
    <w:rsid w:val="00D60CD3"/>
    <w:rsid w:val="00D70DF9"/>
    <w:rsid w:val="00D767A0"/>
    <w:rsid w:val="00D81849"/>
    <w:rsid w:val="00D91D4F"/>
    <w:rsid w:val="00D967F0"/>
    <w:rsid w:val="00DC774A"/>
    <w:rsid w:val="00DC7C7B"/>
    <w:rsid w:val="00DD1308"/>
    <w:rsid w:val="00E07CAD"/>
    <w:rsid w:val="00E130B6"/>
    <w:rsid w:val="00E30BFB"/>
    <w:rsid w:val="00E351B1"/>
    <w:rsid w:val="00E42414"/>
    <w:rsid w:val="00E46100"/>
    <w:rsid w:val="00E571DD"/>
    <w:rsid w:val="00E66ED2"/>
    <w:rsid w:val="00E909BB"/>
    <w:rsid w:val="00E929FD"/>
    <w:rsid w:val="00EA3DE4"/>
    <w:rsid w:val="00EB0BA7"/>
    <w:rsid w:val="00EC34A7"/>
    <w:rsid w:val="00EC7A53"/>
    <w:rsid w:val="00ED1B7D"/>
    <w:rsid w:val="00ED7F08"/>
    <w:rsid w:val="00EE425F"/>
    <w:rsid w:val="00EF0883"/>
    <w:rsid w:val="00F16BBA"/>
    <w:rsid w:val="00F3276A"/>
    <w:rsid w:val="00F5541B"/>
    <w:rsid w:val="00F57EA1"/>
    <w:rsid w:val="00F7067B"/>
    <w:rsid w:val="00F87395"/>
    <w:rsid w:val="00FA0D59"/>
    <w:rsid w:val="00FA5BFE"/>
    <w:rsid w:val="00FA5FF4"/>
    <w:rsid w:val="00FB3DFB"/>
    <w:rsid w:val="00FC3199"/>
    <w:rsid w:val="00FD27B3"/>
    <w:rsid w:val="00FE14F6"/>
    <w:rsid w:val="00FE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8C46503"/>
  <w15:chartTrackingRefBased/>
  <w15:docId w15:val="{41B3150A-10A0-4074-A91F-88EAF1F9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50A92"/>
    <w:pPr>
      <w:spacing w:after="120" w:line="336" w:lineRule="exact"/>
      <w:jc w:val="both"/>
    </w:pPr>
    <w:rPr>
      <w:rFonts w:ascii="Lato" w:hAnsi="Lato"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065DB"/>
    <w:pPr>
      <w:keepNext/>
      <w:keepLines/>
      <w:spacing w:before="960" w:line="600" w:lineRule="exact"/>
      <w:jc w:val="center"/>
      <w:outlineLvl w:val="0"/>
    </w:pPr>
    <w:rPr>
      <w:rFonts w:eastAsiaTheme="majorEastAsia" w:cstheme="majorBidi"/>
      <w:b/>
      <w:color w:val="000000" w:themeColor="text1"/>
      <w:sz w:val="5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7A53"/>
    <w:pPr>
      <w:keepNext/>
      <w:keepLines/>
      <w:snapToGrid w:val="0"/>
      <w:spacing w:before="170" w:after="170" w:line="340" w:lineRule="exact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A5FF4"/>
    <w:pPr>
      <w:keepNext/>
      <w:keepLines/>
      <w:spacing w:before="170" w:after="170"/>
      <w:outlineLvl w:val="2"/>
    </w:pPr>
    <w:rPr>
      <w:rFonts w:eastAsiaTheme="majorEastAsia" w:cstheme="majorBidi"/>
      <w:b/>
      <w:color w:val="000000" w:themeColor="text1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70DCE"/>
    <w:pPr>
      <w:keepNext/>
      <w:keepLines/>
      <w:spacing w:before="170" w:after="17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70DCE"/>
    <w:pPr>
      <w:keepNext/>
      <w:keepLines/>
      <w:spacing w:before="170" w:after="170"/>
      <w:outlineLvl w:val="4"/>
    </w:pPr>
    <w:rPr>
      <w:rFonts w:eastAsiaTheme="majorEastAsia" w:cstheme="majorBidi"/>
      <w:i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3B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3B03"/>
    <w:rPr>
      <w:rFonts w:ascii="Lato" w:hAnsi="Lato"/>
    </w:rPr>
  </w:style>
  <w:style w:type="paragraph" w:styleId="Fuzeile">
    <w:name w:val="footer"/>
    <w:basedOn w:val="Standard"/>
    <w:link w:val="FuzeileZchn"/>
    <w:uiPriority w:val="99"/>
    <w:unhideWhenUsed/>
    <w:rsid w:val="00A83B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3B03"/>
    <w:rPr>
      <w:rFonts w:ascii="Lato" w:hAnsi="Lato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065DB"/>
    <w:rPr>
      <w:rFonts w:ascii="Lato" w:eastAsiaTheme="majorEastAsia" w:hAnsi="Lato" w:cstheme="majorBidi"/>
      <w:b/>
      <w:color w:val="000000" w:themeColor="text1"/>
      <w:sz w:val="52"/>
      <w:szCs w:val="40"/>
    </w:rPr>
  </w:style>
  <w:style w:type="paragraph" w:customStyle="1" w:styleId="UmweltVorspann">
    <w:name w:val="Umwelt: Vorspann"/>
    <w:basedOn w:val="Standard"/>
    <w:autoRedefine/>
    <w:qFormat/>
    <w:rsid w:val="00832961"/>
    <w:pPr>
      <w:jc w:val="center"/>
    </w:pPr>
    <w:rPr>
      <w:b/>
      <w:bCs/>
      <w:sz w:val="25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7A53"/>
    <w:rPr>
      <w:rFonts w:ascii="Lato" w:eastAsiaTheme="majorEastAsia" w:hAnsi="Lato" w:cstheme="majorBidi"/>
      <w:b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5FF4"/>
    <w:rPr>
      <w:rFonts w:ascii="Lato" w:eastAsiaTheme="majorEastAsia" w:hAnsi="Lato" w:cstheme="majorBidi"/>
      <w:b/>
      <w:color w:val="000000" w:themeColor="text1"/>
    </w:rPr>
  </w:style>
  <w:style w:type="paragraph" w:customStyle="1" w:styleId="UmweltBoxGreigeStandard">
    <w:name w:val="Umwelt Box Greige Standard"/>
    <w:basedOn w:val="Standard"/>
    <w:qFormat/>
    <w:rsid w:val="00B949FA"/>
    <w:rPr>
      <w:color w:val="000000" w:themeColor="text1"/>
      <w:lang w:val="en-US"/>
    </w:rPr>
  </w:style>
  <w:style w:type="paragraph" w:customStyle="1" w:styleId="berschrift2wei">
    <w:name w:val="Überschrift 2 weiß"/>
    <w:basedOn w:val="berschrift2"/>
    <w:qFormat/>
    <w:rsid w:val="00F3276A"/>
    <w:pPr>
      <w:spacing w:before="240"/>
    </w:pPr>
  </w:style>
  <w:style w:type="paragraph" w:styleId="Listenabsatz">
    <w:name w:val="List Paragraph"/>
    <w:basedOn w:val="Standard"/>
    <w:uiPriority w:val="34"/>
    <w:qFormat/>
    <w:rsid w:val="00FD27B3"/>
    <w:pPr>
      <w:ind w:left="720"/>
      <w:contextualSpacing/>
    </w:pPr>
  </w:style>
  <w:style w:type="paragraph" w:customStyle="1" w:styleId="Aufzhlungunsortiert">
    <w:name w:val="Aufzählung unsortiert"/>
    <w:basedOn w:val="Listenabsatz"/>
    <w:qFormat/>
    <w:rsid w:val="008529B1"/>
    <w:pPr>
      <w:numPr>
        <w:numId w:val="1"/>
      </w:numPr>
      <w:spacing w:after="320"/>
      <w:jc w:val="left"/>
    </w:pPr>
  </w:style>
  <w:style w:type="paragraph" w:customStyle="1" w:styleId="Aufzhlungsortiert">
    <w:name w:val="Aufzählung sortiert"/>
    <w:basedOn w:val="Listenabsatz"/>
    <w:qFormat/>
    <w:rsid w:val="004A2774"/>
    <w:pPr>
      <w:numPr>
        <w:numId w:val="2"/>
      </w:numPr>
      <w:spacing w:after="320"/>
      <w:ind w:left="357" w:hanging="357"/>
    </w:pPr>
    <w:rPr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103437"/>
  </w:style>
  <w:style w:type="paragraph" w:customStyle="1" w:styleId="UmwBild-Copyright">
    <w:name w:val="Umw Bild-Copyright"/>
    <w:basedOn w:val="Standard"/>
    <w:qFormat/>
    <w:rsid w:val="005950EF"/>
    <w:pPr>
      <w:spacing w:after="0" w:line="260" w:lineRule="exact"/>
      <w:jc w:val="right"/>
    </w:pPr>
    <w:rPr>
      <w:sz w:val="13"/>
      <w:szCs w:val="14"/>
    </w:rPr>
  </w:style>
  <w:style w:type="paragraph" w:customStyle="1" w:styleId="Bildunterschrift">
    <w:name w:val="Bildunterschrift"/>
    <w:basedOn w:val="Standard"/>
    <w:qFormat/>
    <w:rsid w:val="00FA5FF4"/>
    <w:pPr>
      <w:spacing w:after="0" w:line="270" w:lineRule="exact"/>
      <w:jc w:val="left"/>
    </w:pPr>
    <w:rPr>
      <w:b/>
      <w:bCs/>
      <w:color w:val="000000" w:themeColor="text1"/>
      <w:sz w:val="19"/>
    </w:rPr>
  </w:style>
  <w:style w:type="table" w:styleId="Tabellenraster">
    <w:name w:val="Table Grid"/>
    <w:basedOn w:val="NormaleTabelle"/>
    <w:uiPriority w:val="39"/>
    <w:rsid w:val="001839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mweltTabelleKopfzeile">
    <w:name w:val="Umwelt Tabelle Kopfzeile"/>
    <w:basedOn w:val="UmweltTabelleText"/>
    <w:qFormat/>
    <w:rsid w:val="00445EBC"/>
    <w:pPr>
      <w:framePr w:wrap="around"/>
      <w:spacing w:after="60"/>
    </w:pPr>
    <w:rPr>
      <w:b/>
      <w:bCs/>
    </w:rPr>
  </w:style>
  <w:style w:type="paragraph" w:customStyle="1" w:styleId="UmweltTabelleText">
    <w:name w:val="Umwelt Tabelle Text"/>
    <w:basedOn w:val="Standard"/>
    <w:qFormat/>
    <w:rsid w:val="00514DE8"/>
    <w:pPr>
      <w:framePr w:hSpace="141" w:wrap="around" w:vAnchor="page" w:hAnchor="margin" w:y="3048"/>
      <w:spacing w:after="0" w:line="200" w:lineRule="exact"/>
      <w:jc w:val="center"/>
    </w:pPr>
    <w:rPr>
      <w:noProof/>
      <w:sz w:val="17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70DCE"/>
    <w:rPr>
      <w:rFonts w:ascii="Lato" w:eastAsiaTheme="majorEastAsia" w:hAnsi="Lato" w:cstheme="majorBidi"/>
      <w:b/>
      <w:iCs/>
      <w:color w:val="000000" w:themeColor="text1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70DCE"/>
    <w:rPr>
      <w:rFonts w:ascii="Lato" w:eastAsiaTheme="majorEastAsia" w:hAnsi="Lato" w:cstheme="majorBidi"/>
      <w:i/>
      <w:color w:val="000000" w:themeColor="text1"/>
      <w:sz w:val="22"/>
    </w:rPr>
  </w:style>
  <w:style w:type="character" w:styleId="Hyperlink">
    <w:name w:val="Hyperlink"/>
    <w:basedOn w:val="Absatz-Standardschriftart"/>
    <w:uiPriority w:val="99"/>
    <w:unhideWhenUsed/>
    <w:rsid w:val="00750A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3BE6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9149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91490C"/>
    <w:rPr>
      <w:b/>
      <w:bCs/>
    </w:rPr>
  </w:style>
  <w:style w:type="character" w:styleId="Hervorhebung">
    <w:name w:val="Emphasis"/>
    <w:basedOn w:val="Absatz-Standardschriftart"/>
    <w:uiPriority w:val="20"/>
    <w:qFormat/>
    <w:rsid w:val="00514DA5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6ED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66ED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66ED2"/>
    <w:rPr>
      <w:rFonts w:ascii="Lato" w:hAnsi="Lato" w:cs="Times New Roman (Textkörper CS)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6ED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6ED2"/>
    <w:rPr>
      <w:rFonts w:ascii="Lato" w:hAnsi="Lato" w:cs="Times New Roman (Textkörper CS)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2540D"/>
    <w:rPr>
      <w:rFonts w:ascii="Lato" w:hAnsi="Lato" w:cs="Times New Roman (Textkörper CS)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9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jerger@ordinariat-freiburg.de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BOFILE01\Voldat1\Di&#246;zesanstelle\84.79%20&#214;ffentlichkeitsarbeit\%2319%20Vorlagen\Word\Word-Vorlagen-Hochformat\vorlage-hoch-alle-2024-V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F5FAB0-62CB-DA4A-8920-C9168BB67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vorlage-hoch-alle-2024-V1</Template>
  <TotalTime>0</TotalTime>
  <Pages>2</Pages>
  <Words>113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Jerger Eva</dc:creator>
  <cp:keywords/>
  <dc:description/>
  <cp:lastModifiedBy>Kast Christiane</cp:lastModifiedBy>
  <cp:revision>2</cp:revision>
  <cp:lastPrinted>2024-12-02T13:44:00Z</cp:lastPrinted>
  <dcterms:created xsi:type="dcterms:W3CDTF">2026-07-16T10:04:00Z</dcterms:created>
  <dcterms:modified xsi:type="dcterms:W3CDTF">2026-07-16T10:04:00Z</dcterms:modified>
</cp:coreProperties>
</file>